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CEDDA38A1A71473A8A1B906F3DA60E91"/>
        </w:placeholder>
        <w:temporary/>
        <w:showingPlcHdr/>
        <w15:appearance w15:val="hidden"/>
      </w:sdtPr>
      <w:sdtEndPr/>
      <w:sdtContent>
        <w:p w14:paraId="14E7716B" w14:textId="77777777" w:rsidR="00275260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0DF6E333" w14:textId="77777777" w:rsidR="001010A1" w:rsidRDefault="001010A1" w:rsidP="00CA07A4">
      <w:pPr>
        <w:pStyle w:val="Attendees"/>
        <w:jc w:val="left"/>
      </w:pPr>
    </w:p>
    <w:p w14:paraId="5376E063" w14:textId="77777777" w:rsidR="001010A1" w:rsidRDefault="001010A1" w:rsidP="00CA07A4">
      <w:pPr>
        <w:pStyle w:val="Attendees"/>
        <w:jc w:val="left"/>
      </w:pPr>
    </w:p>
    <w:p w14:paraId="3EF990FD" w14:textId="3E124EC2" w:rsidR="00E228F4" w:rsidRDefault="00CA07A4" w:rsidP="00CA07A4">
      <w:pPr>
        <w:pStyle w:val="Attendees"/>
        <w:jc w:val="left"/>
      </w:pPr>
      <w:r w:rsidRPr="001010A1">
        <w:rPr>
          <w:b/>
        </w:rPr>
        <w:t>Members</w:t>
      </w:r>
      <w:r w:rsidR="005D797B" w:rsidRPr="00C15C45">
        <w:t xml:space="preserve">: </w:t>
      </w:r>
      <w:r w:rsidR="00AE4537">
        <w:t>Lana Morrow</w:t>
      </w:r>
      <w:r w:rsidR="001010A1">
        <w:t>-RP &amp; LSS</w:t>
      </w:r>
      <w:r w:rsidR="00AE4537">
        <w:t xml:space="preserve">, </w:t>
      </w:r>
      <w:r>
        <w:t xml:space="preserve">Annie </w:t>
      </w:r>
      <w:proofErr w:type="spellStart"/>
      <w:r>
        <w:t>Krohn</w:t>
      </w:r>
      <w:proofErr w:type="spellEnd"/>
      <w:r w:rsidR="001010A1">
        <w:t>-SLC N</w:t>
      </w:r>
      <w:r>
        <w:t>, Dana Mitchell</w:t>
      </w:r>
      <w:r w:rsidR="001010A1">
        <w:t>-RP &amp; LSS</w:t>
      </w:r>
      <w:r>
        <w:t>, Tina Johnson</w:t>
      </w:r>
      <w:r w:rsidR="001010A1">
        <w:t>-RP</w:t>
      </w:r>
      <w:r>
        <w:t>, Yvonne West</w:t>
      </w:r>
      <w:r w:rsidR="001010A1">
        <w:t>-RP &amp; Mid-Range</w:t>
      </w:r>
      <w:r>
        <w:t xml:space="preserve">, Sarah </w:t>
      </w:r>
      <w:proofErr w:type="spellStart"/>
      <w:r>
        <w:t>Gardeski</w:t>
      </w:r>
      <w:proofErr w:type="spellEnd"/>
      <w:r w:rsidR="001010A1">
        <w:t>-United Way</w:t>
      </w:r>
      <w:r>
        <w:t>, Dana Stroschein</w:t>
      </w:r>
      <w:r w:rsidR="001010A1">
        <w:t>-LSS</w:t>
      </w:r>
      <w:r>
        <w:t xml:space="preserve">, Anna </w:t>
      </w:r>
      <w:proofErr w:type="spellStart"/>
      <w:r>
        <w:t>Haliday</w:t>
      </w:r>
      <w:proofErr w:type="spellEnd"/>
      <w:r w:rsidR="001010A1">
        <w:t>-SLC N</w:t>
      </w:r>
      <w:r>
        <w:t>, Amanda Clark</w:t>
      </w:r>
      <w:r w:rsidR="001010A1">
        <w:t>-Mid-Range</w:t>
      </w:r>
      <w:r>
        <w:t>, Marie Johnson</w:t>
      </w:r>
      <w:r w:rsidR="001010A1">
        <w:t>-Bambini Room</w:t>
      </w:r>
      <w:r>
        <w:t>, Eric Monson-AEOA</w:t>
      </w:r>
      <w:r w:rsidR="00080B13">
        <w:t xml:space="preserve">, </w:t>
      </w:r>
      <w:r w:rsidR="00971D28">
        <w:t>Jenna Schmidt-Circle of Parents/Family Wise Services of MN</w:t>
      </w:r>
      <w:bookmarkStart w:id="0" w:name="_GoBack"/>
      <w:bookmarkEnd w:id="0"/>
    </w:p>
    <w:p w14:paraId="7B7FC84A" w14:textId="1BAF6825" w:rsidR="001010A1" w:rsidRDefault="001010A1" w:rsidP="00CA07A4">
      <w:pPr>
        <w:pStyle w:val="Attendees"/>
        <w:jc w:val="left"/>
      </w:pPr>
      <w:r w:rsidRPr="001010A1">
        <w:rPr>
          <w:b/>
        </w:rPr>
        <w:t>Invited Guests</w:t>
      </w:r>
      <w:r>
        <w:t>:</w:t>
      </w:r>
      <w:r w:rsidR="000B3966">
        <w:t xml:space="preserve"> None</w:t>
      </w:r>
    </w:p>
    <w:p w14:paraId="3ADD0861" w14:textId="3F65219B" w:rsidR="00881297" w:rsidRDefault="00881297" w:rsidP="00CA07A4">
      <w:pPr>
        <w:pStyle w:val="Attendees"/>
        <w:jc w:val="left"/>
      </w:pPr>
      <w:r>
        <w:rPr>
          <w:b/>
        </w:rPr>
        <w:t xml:space="preserve">Those </w:t>
      </w:r>
      <w:r w:rsidRPr="00881297">
        <w:rPr>
          <w:b/>
        </w:rPr>
        <w:t>Excused</w:t>
      </w:r>
      <w:r>
        <w:t xml:space="preserve">: Eric Monson-AEOA, Annie </w:t>
      </w:r>
      <w:proofErr w:type="spellStart"/>
      <w:r>
        <w:t>Krohn</w:t>
      </w:r>
      <w:proofErr w:type="spellEnd"/>
      <w:r>
        <w:t>-SLC N</w:t>
      </w:r>
    </w:p>
    <w:p w14:paraId="7033BDA9" w14:textId="6D2DF82F" w:rsidR="001010A1" w:rsidRPr="00C15C45" w:rsidRDefault="001010A1" w:rsidP="00CA07A4">
      <w:pPr>
        <w:pStyle w:val="Attendees"/>
        <w:jc w:val="left"/>
      </w:pPr>
      <w:r w:rsidRPr="001010A1">
        <w:rPr>
          <w:b/>
        </w:rPr>
        <w:t>Those in Attendance</w:t>
      </w:r>
      <w:r>
        <w:t>:</w:t>
      </w:r>
      <w:r w:rsidR="000B3966">
        <w:t xml:space="preserve"> Lana Morrow-RP &amp; LSS, </w:t>
      </w:r>
      <w:r w:rsidR="004A3BAD">
        <w:t xml:space="preserve">Dana Mitchell-RP &amp; LSS, Dana Stroschein-LSS, Anna </w:t>
      </w:r>
      <w:proofErr w:type="spellStart"/>
      <w:r w:rsidR="004A3BAD">
        <w:t>Haliday</w:t>
      </w:r>
      <w:proofErr w:type="spellEnd"/>
      <w:r w:rsidR="004A3BAD">
        <w:t>-SLC N, Marie Johnson-Bambini Room</w:t>
      </w:r>
    </w:p>
    <w:p w14:paraId="0BFFE320" w14:textId="4DB09C7C" w:rsidR="005D797B" w:rsidRDefault="00E228F4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7B293AE07F5740949CFB177B368F4BE1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  <w:r w:rsidR="000E1248">
        <w:rPr>
          <w:rFonts w:eastAsiaTheme="majorEastAsia"/>
        </w:rPr>
        <w:t xml:space="preserve"> 12:06PM</w:t>
      </w:r>
    </w:p>
    <w:p w14:paraId="72B8F74C" w14:textId="77777777" w:rsidR="005D797B" w:rsidRPr="006771EF" w:rsidRDefault="00AE4537" w:rsidP="005D797B">
      <w:r>
        <w:t xml:space="preserve">Welcome to the Range Parents Advisory Team July meeting! </w:t>
      </w:r>
    </w:p>
    <w:p w14:paraId="3CF4130C" w14:textId="77777777" w:rsidR="005D797B" w:rsidRPr="00C15C45" w:rsidRDefault="00E228F4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DC055FFCDAF84A14A8309FA696ADC42A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7A8B97AF" w14:textId="77777777" w:rsidR="00AE4537" w:rsidRDefault="00AE4537" w:rsidP="00C15C45">
      <w:r>
        <w:t xml:space="preserve">Introductions </w:t>
      </w:r>
    </w:p>
    <w:p w14:paraId="58471D18" w14:textId="77777777" w:rsidR="00AE4537" w:rsidRDefault="00AE4537" w:rsidP="00C15C45">
      <w:r>
        <w:tab/>
        <w:t>“Name, Organization”</w:t>
      </w:r>
    </w:p>
    <w:p w14:paraId="3B33F9C3" w14:textId="77777777" w:rsidR="005D797B" w:rsidRDefault="00AE4537" w:rsidP="00C15C45">
      <w:r>
        <w:t>Warm up discussion</w:t>
      </w:r>
    </w:p>
    <w:p w14:paraId="540171B9" w14:textId="77777777" w:rsidR="00AE4537" w:rsidRPr="006771EF" w:rsidRDefault="00AE4537" w:rsidP="00C15C45">
      <w:r>
        <w:tab/>
        <w:t>“What would your profession be if you were doing what you wanted to be as a child?”</w:t>
      </w:r>
    </w:p>
    <w:p w14:paraId="5674B5C6" w14:textId="77777777" w:rsidR="005D797B" w:rsidRPr="007D4434" w:rsidRDefault="00E228F4" w:rsidP="005D797B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C7332D54637A4BA4AFEF8949733B2B2A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Approval of minutes from last meeting</w:t>
          </w:r>
        </w:sdtContent>
      </w:sdt>
    </w:p>
    <w:p w14:paraId="566E5887" w14:textId="77777777" w:rsidR="005D797B" w:rsidRPr="006771EF" w:rsidRDefault="00AE4537" w:rsidP="00C15C45">
      <w:r>
        <w:t>This is something we will begin doing at our August meeting.</w:t>
      </w:r>
    </w:p>
    <w:p w14:paraId="62470696" w14:textId="77777777" w:rsidR="005D797B" w:rsidRPr="00C15C45" w:rsidRDefault="00AE4537" w:rsidP="00C15C45">
      <w:pPr>
        <w:pStyle w:val="ListNumber"/>
      </w:pPr>
      <w:r>
        <w:t>Range Parents Updates</w:t>
      </w:r>
    </w:p>
    <w:p w14:paraId="59D496A3" w14:textId="77777777" w:rsidR="005D797B" w:rsidRDefault="00AE4537" w:rsidP="00C15C45">
      <w:pPr>
        <w:pStyle w:val="ListNumber2"/>
      </w:pPr>
      <w:r>
        <w:lastRenderedPageBreak/>
        <w:t>Currently Active Circle of Parents Support Groups:</w:t>
      </w:r>
      <w:r w:rsidR="00CA07A4">
        <w:t xml:space="preserve"> 3</w:t>
      </w:r>
    </w:p>
    <w:p w14:paraId="4BA3C581" w14:textId="77777777" w:rsidR="00AE4537" w:rsidRDefault="00AE4537" w:rsidP="00AE4537">
      <w:pPr>
        <w:pStyle w:val="ListNumber2"/>
        <w:numPr>
          <w:ilvl w:val="2"/>
          <w:numId w:val="40"/>
        </w:numPr>
      </w:pPr>
      <w:r>
        <w:t>Mental Health Parent Support Group – On Break through August – Meets Virtually</w:t>
      </w:r>
    </w:p>
    <w:p w14:paraId="64DCBAFB" w14:textId="77777777" w:rsidR="00AE4537" w:rsidRDefault="00AE4537" w:rsidP="00AE4537">
      <w:pPr>
        <w:pStyle w:val="ListNumber2"/>
        <w:numPr>
          <w:ilvl w:val="2"/>
          <w:numId w:val="40"/>
        </w:numPr>
      </w:pPr>
      <w:r>
        <w:t>Parents with Teens Support Group – Meets every-</w:t>
      </w:r>
      <w:proofErr w:type="gramStart"/>
      <w:r>
        <w:t>other</w:t>
      </w:r>
      <w:proofErr w:type="gramEnd"/>
      <w:r>
        <w:t xml:space="preserve"> Sunday – In-person in Hibbing, MN</w:t>
      </w:r>
    </w:p>
    <w:p w14:paraId="02FE1637" w14:textId="4A044F75" w:rsidR="00AE4537" w:rsidRDefault="00AE4537" w:rsidP="00AE4537">
      <w:pPr>
        <w:pStyle w:val="ListNumber2"/>
        <w:numPr>
          <w:ilvl w:val="2"/>
          <w:numId w:val="40"/>
        </w:numPr>
      </w:pPr>
      <w:r>
        <w:t>Parents in Recovery Support Group – Meets every-</w:t>
      </w:r>
      <w:proofErr w:type="gramStart"/>
      <w:r>
        <w:t>other</w:t>
      </w:r>
      <w:proofErr w:type="gramEnd"/>
      <w:r>
        <w:t xml:space="preserve"> Sunday – In-person in Hibbing, MN</w:t>
      </w:r>
    </w:p>
    <w:p w14:paraId="021C8010" w14:textId="317AB801" w:rsidR="00782B59" w:rsidRDefault="00782B59" w:rsidP="003151BF">
      <w:pPr>
        <w:pStyle w:val="ListNumber2"/>
        <w:numPr>
          <w:ilvl w:val="0"/>
          <w:numId w:val="0"/>
        </w:numPr>
        <w:ind w:left="720"/>
      </w:pPr>
      <w:r>
        <w:t>Meeting Discussion:</w:t>
      </w:r>
    </w:p>
    <w:p w14:paraId="43F79633" w14:textId="77777777" w:rsidR="00240283" w:rsidRDefault="003151BF" w:rsidP="003151BF">
      <w:pPr>
        <w:pStyle w:val="ListNumber2"/>
        <w:numPr>
          <w:ilvl w:val="0"/>
          <w:numId w:val="0"/>
        </w:numPr>
        <w:ind w:left="720"/>
      </w:pPr>
      <w:r>
        <w:t xml:space="preserve">One on ones really drive the support at this time and the groups connected with </w:t>
      </w:r>
      <w:r w:rsidR="00FA25DA">
        <w:t xml:space="preserve">other organizations who have cliental interested in parenting support. </w:t>
      </w:r>
    </w:p>
    <w:p w14:paraId="170257B6" w14:textId="3E577FCA" w:rsidR="00F14617" w:rsidRDefault="00FA25DA" w:rsidP="00240283">
      <w:pPr>
        <w:pStyle w:val="ListNumber2"/>
        <w:numPr>
          <w:ilvl w:val="0"/>
          <w:numId w:val="0"/>
        </w:numPr>
        <w:ind w:left="720"/>
      </w:pPr>
      <w:r>
        <w:t xml:space="preserve">Struggles include </w:t>
      </w:r>
      <w:r w:rsidR="00240283">
        <w:t>people’s</w:t>
      </w:r>
      <w:r>
        <w:t xml:space="preserve"> reservations with being vulnerable and veritable schedules</w:t>
      </w:r>
      <w:r w:rsidR="00374391">
        <w:t xml:space="preserve">. Those taking COSP through the county get an invitation to join the support groups but not a lot of follow through </w:t>
      </w:r>
      <w:r w:rsidR="00240283">
        <w:t>has been</w:t>
      </w:r>
      <w:r w:rsidR="00374391">
        <w:t xml:space="preserve"> seen.</w:t>
      </w:r>
    </w:p>
    <w:p w14:paraId="29AD65ED" w14:textId="77777777" w:rsidR="00240283" w:rsidRDefault="00F14617" w:rsidP="003B61BC">
      <w:pPr>
        <w:pStyle w:val="ListNumber2"/>
        <w:numPr>
          <w:ilvl w:val="0"/>
          <w:numId w:val="0"/>
        </w:numPr>
        <w:ind w:left="720"/>
      </w:pPr>
      <w:r>
        <w:t xml:space="preserve">Discussion/Brain Storming: </w:t>
      </w:r>
    </w:p>
    <w:p w14:paraId="474F6657" w14:textId="0EB8DF6D" w:rsidR="003B61BC" w:rsidRDefault="00F14617" w:rsidP="003B61BC">
      <w:pPr>
        <w:pStyle w:val="ListNumber2"/>
        <w:numPr>
          <w:ilvl w:val="0"/>
          <w:numId w:val="0"/>
        </w:numPr>
        <w:ind w:left="720"/>
      </w:pPr>
      <w:r>
        <w:t>How can we better adjust our</w:t>
      </w:r>
      <w:r w:rsidR="008F074C">
        <w:t xml:space="preserve"> structure utilizing current strengths like groups doing better coming in from a connected organization, one on one parent support services </w:t>
      </w:r>
      <w:r w:rsidR="00927A3D">
        <w:t>while encouraging growing personal support circle</w:t>
      </w:r>
      <w:r w:rsidR="00240283">
        <w:t xml:space="preserve">, and </w:t>
      </w:r>
      <w:r w:rsidR="007E05EA">
        <w:t>the need for more voluntary parent facilitators?</w:t>
      </w:r>
      <w:r w:rsidR="00927A3D">
        <w:t xml:space="preserve"> </w:t>
      </w:r>
    </w:p>
    <w:p w14:paraId="1F4E4A5B" w14:textId="4353C70F" w:rsidR="003B61BC" w:rsidRDefault="003B61BC" w:rsidP="003B61BC">
      <w:pPr>
        <w:pStyle w:val="ListNumber2"/>
        <w:numPr>
          <w:ilvl w:val="0"/>
          <w:numId w:val="0"/>
        </w:numPr>
        <w:ind w:left="720"/>
      </w:pPr>
      <w:r>
        <w:t>-</w:t>
      </w:r>
      <w:r w:rsidR="002B56F3">
        <w:t xml:space="preserve"> Dana S.&gt; </w:t>
      </w:r>
      <w:r>
        <w:t xml:space="preserve">A grant may cover some </w:t>
      </w:r>
      <w:r w:rsidR="002B56F3">
        <w:t xml:space="preserve">facilitator stipends and other activities </w:t>
      </w:r>
      <w:r>
        <w:t>for this through LSS</w:t>
      </w:r>
    </w:p>
    <w:p w14:paraId="6F2EB88E" w14:textId="3A5F1EA7" w:rsidR="003B61BC" w:rsidRDefault="003B61BC" w:rsidP="003B61BC">
      <w:pPr>
        <w:pStyle w:val="ListNumber2"/>
        <w:numPr>
          <w:ilvl w:val="0"/>
          <w:numId w:val="0"/>
        </w:numPr>
        <w:ind w:left="720"/>
      </w:pPr>
      <w:r>
        <w:t>-</w:t>
      </w:r>
      <w:r w:rsidR="007141F5">
        <w:t xml:space="preserve">Those wanting </w:t>
      </w:r>
      <w:proofErr w:type="gramStart"/>
      <w:r w:rsidR="002B56F3">
        <w:t>be</w:t>
      </w:r>
      <w:proofErr w:type="gramEnd"/>
      <w:r w:rsidR="002B56F3">
        <w:t xml:space="preserve"> active voluntary facilitators</w:t>
      </w:r>
      <w:r w:rsidR="007141F5">
        <w:t xml:space="preserve"> through Range Parents</w:t>
      </w:r>
      <w:r w:rsidR="002C0496">
        <w:t xml:space="preserve"> should be sent </w:t>
      </w:r>
      <w:r w:rsidR="007141F5">
        <w:t>directly to Dana</w:t>
      </w:r>
      <w:r w:rsidR="00F16AEA">
        <w:t xml:space="preserve"> S.</w:t>
      </w:r>
      <w:r w:rsidR="002C0496">
        <w:t xml:space="preserve"> to complete the “onboarding” items:</w:t>
      </w:r>
    </w:p>
    <w:p w14:paraId="7888A456" w14:textId="412982E3" w:rsidR="007141F5" w:rsidRDefault="007141F5" w:rsidP="003B61BC">
      <w:pPr>
        <w:pStyle w:val="ListNumber2"/>
        <w:numPr>
          <w:ilvl w:val="0"/>
          <w:numId w:val="0"/>
        </w:numPr>
        <w:ind w:left="720"/>
      </w:pPr>
      <w:r>
        <w:tab/>
        <w:t>&gt;Volun</w:t>
      </w:r>
      <w:r w:rsidR="00806A60">
        <w:t>teer application and back ground check</w:t>
      </w:r>
    </w:p>
    <w:p w14:paraId="708F257D" w14:textId="771B5A98" w:rsidR="00806A60" w:rsidRPr="00C15C45" w:rsidRDefault="00806A60" w:rsidP="003B61BC">
      <w:pPr>
        <w:pStyle w:val="ListNumber2"/>
        <w:numPr>
          <w:ilvl w:val="0"/>
          <w:numId w:val="0"/>
        </w:numPr>
        <w:ind w:left="720"/>
      </w:pPr>
      <w:r>
        <w:t xml:space="preserve">-Dana </w:t>
      </w:r>
      <w:r w:rsidR="00F16AEA">
        <w:t xml:space="preserve">S. </w:t>
      </w:r>
      <w:r>
        <w:t xml:space="preserve">will have more definitive answers </w:t>
      </w:r>
      <w:r w:rsidR="002C0496">
        <w:t xml:space="preserve">and information </w:t>
      </w:r>
      <w:r>
        <w:t>on the grant next month</w:t>
      </w:r>
      <w:r w:rsidR="005506B3">
        <w:t xml:space="preserve"> and will g</w:t>
      </w:r>
      <w:r w:rsidR="002C0496">
        <w:t>e</w:t>
      </w:r>
      <w:r w:rsidR="005506B3">
        <w:t xml:space="preserve">t things ready for Tina </w:t>
      </w:r>
      <w:r w:rsidR="002C0496">
        <w:t xml:space="preserve">Johnson </w:t>
      </w:r>
      <w:r w:rsidR="005506B3">
        <w:t>and Yvonne</w:t>
      </w:r>
      <w:r w:rsidR="002C0496">
        <w:t xml:space="preserve"> West to become registered Range Parents Volunteers</w:t>
      </w:r>
      <w:r w:rsidR="005506B3">
        <w:t>.</w:t>
      </w:r>
    </w:p>
    <w:p w14:paraId="68A6E617" w14:textId="77777777" w:rsidR="005D797B" w:rsidRDefault="00AE4537" w:rsidP="00C15C45">
      <w:pPr>
        <w:pStyle w:val="ListNumber2"/>
      </w:pPr>
      <w:r>
        <w:t>Currently Active Circle of Security Parenting Courses</w:t>
      </w:r>
      <w:r w:rsidR="00CA07A4">
        <w:t>: 3</w:t>
      </w:r>
    </w:p>
    <w:p w14:paraId="65D5DD58" w14:textId="77777777" w:rsidR="00AE4537" w:rsidRDefault="00CA07A4" w:rsidP="00AE4537">
      <w:pPr>
        <w:pStyle w:val="ListNumber2"/>
        <w:numPr>
          <w:ilvl w:val="2"/>
          <w:numId w:val="40"/>
        </w:numPr>
      </w:pPr>
      <w:r>
        <w:t>COSP Virtual with Lana Morrow</w:t>
      </w:r>
    </w:p>
    <w:p w14:paraId="58995368" w14:textId="77777777" w:rsidR="00CA07A4" w:rsidRDefault="00CA07A4" w:rsidP="00AE4537">
      <w:pPr>
        <w:pStyle w:val="ListNumber2"/>
        <w:numPr>
          <w:ilvl w:val="2"/>
          <w:numId w:val="40"/>
        </w:numPr>
      </w:pPr>
      <w:r>
        <w:t>COSP in-person with Lana Morrow</w:t>
      </w:r>
    </w:p>
    <w:p w14:paraId="0D219FD7" w14:textId="77777777" w:rsidR="00CA07A4" w:rsidRDefault="00CA07A4" w:rsidP="00AE4537">
      <w:pPr>
        <w:pStyle w:val="ListNumber2"/>
        <w:numPr>
          <w:ilvl w:val="2"/>
          <w:numId w:val="40"/>
        </w:numPr>
      </w:pPr>
      <w:r>
        <w:t>COSP hybrid with Dana Mitchell</w:t>
      </w:r>
    </w:p>
    <w:p w14:paraId="5DFDB386" w14:textId="2AED37E4" w:rsidR="00CA07A4" w:rsidRDefault="00CA07A4" w:rsidP="00AE4537">
      <w:pPr>
        <w:pStyle w:val="ListNumber2"/>
        <w:numPr>
          <w:ilvl w:val="2"/>
          <w:numId w:val="40"/>
        </w:numPr>
      </w:pPr>
      <w:r>
        <w:lastRenderedPageBreak/>
        <w:t xml:space="preserve">There are also some one-on-one’s going on </w:t>
      </w:r>
      <w:proofErr w:type="gramStart"/>
      <w:r>
        <w:t>at this time</w:t>
      </w:r>
      <w:proofErr w:type="gramEnd"/>
      <w:r>
        <w:t xml:space="preserve"> as well</w:t>
      </w:r>
    </w:p>
    <w:p w14:paraId="67B0B2E9" w14:textId="77777777" w:rsidR="002C0496" w:rsidRDefault="00AA4BEE" w:rsidP="002C0496">
      <w:pPr>
        <w:pStyle w:val="ListNumber2"/>
        <w:numPr>
          <w:ilvl w:val="3"/>
          <w:numId w:val="40"/>
        </w:numPr>
      </w:pPr>
      <w:r>
        <w:t xml:space="preserve">Dana </w:t>
      </w:r>
      <w:r w:rsidR="002C0496">
        <w:t xml:space="preserve">M is </w:t>
      </w:r>
      <w:r>
        <w:t>starting a new COSP group at midrange</w:t>
      </w:r>
      <w:r w:rsidR="002C0496">
        <w:t xml:space="preserve"> in Hibbing</w:t>
      </w:r>
      <w:r>
        <w:t xml:space="preserve"> beginning next week</w:t>
      </w:r>
    </w:p>
    <w:p w14:paraId="64915A25" w14:textId="77777777" w:rsidR="002C0496" w:rsidRDefault="002A39CC" w:rsidP="002C0496">
      <w:pPr>
        <w:pStyle w:val="ListNumber2"/>
        <w:numPr>
          <w:ilvl w:val="3"/>
          <w:numId w:val="40"/>
        </w:numPr>
      </w:pPr>
      <w:r w:rsidRPr="002C0496">
        <w:t>Marie with Bambini Room offers Wednesday RIE (Resources</w:t>
      </w:r>
      <w:r w:rsidR="00443633" w:rsidRPr="002C0496">
        <w:t xml:space="preserve"> for</w:t>
      </w:r>
      <w:r w:rsidRPr="002C0496">
        <w:t xml:space="preserve"> Infant Edu</w:t>
      </w:r>
      <w:r w:rsidR="00443633" w:rsidRPr="002C0496">
        <w:t>-</w:t>
      </w:r>
      <w:r w:rsidRPr="002C0496">
        <w:t>cares)</w:t>
      </w:r>
      <w:r w:rsidR="002C0496">
        <w:t xml:space="preserve"> groups for parents</w:t>
      </w:r>
    </w:p>
    <w:p w14:paraId="1A3E7556" w14:textId="25602C55" w:rsidR="002C0496" w:rsidRDefault="002C0496" w:rsidP="002C0496">
      <w:pPr>
        <w:pStyle w:val="ListNumber2"/>
        <w:numPr>
          <w:ilvl w:val="0"/>
          <w:numId w:val="0"/>
        </w:numPr>
      </w:pPr>
      <w:r>
        <w:t>Discussion Question:</w:t>
      </w:r>
    </w:p>
    <w:p w14:paraId="3C0A4392" w14:textId="58C75345" w:rsidR="00A81729" w:rsidRDefault="007863AE" w:rsidP="002C0496">
      <w:pPr>
        <w:pStyle w:val="ListNumber2"/>
        <w:numPr>
          <w:ilvl w:val="0"/>
          <w:numId w:val="0"/>
        </w:numPr>
        <w:ind w:left="720" w:hanging="588"/>
      </w:pPr>
      <w:r w:rsidRPr="002C0496">
        <w:t xml:space="preserve">How can we support </w:t>
      </w:r>
      <w:r w:rsidR="002C0496">
        <w:t>Bambini Room’s parent resources</w:t>
      </w:r>
      <w:r w:rsidRPr="002C0496">
        <w:t xml:space="preserve"> with Range Parents and connect these resources </w:t>
      </w:r>
      <w:r w:rsidR="0052751B">
        <w:t>while</w:t>
      </w:r>
      <w:r w:rsidRPr="002C0496">
        <w:t xml:space="preserve"> increas</w:t>
      </w:r>
      <w:r w:rsidR="0052751B">
        <w:t>ing</w:t>
      </w:r>
      <w:r w:rsidRPr="002C0496">
        <w:t xml:space="preserve"> referrals back and forth?</w:t>
      </w:r>
    </w:p>
    <w:p w14:paraId="71D25521" w14:textId="58D94D58" w:rsidR="0052751B" w:rsidRPr="002C0496" w:rsidRDefault="0052751B" w:rsidP="002C0496">
      <w:pPr>
        <w:pStyle w:val="ListNumber2"/>
        <w:numPr>
          <w:ilvl w:val="0"/>
          <w:numId w:val="0"/>
        </w:numPr>
        <w:ind w:left="720" w:hanging="588"/>
      </w:pPr>
      <w:r>
        <w:tab/>
        <w:t xml:space="preserve">Dana M. and Lana will meet with Marie </w:t>
      </w:r>
      <w:proofErr w:type="gramStart"/>
      <w:r>
        <w:t>in the near future</w:t>
      </w:r>
      <w:proofErr w:type="gramEnd"/>
      <w:r>
        <w:t xml:space="preserve"> to work out these details.</w:t>
      </w:r>
    </w:p>
    <w:p w14:paraId="396290F9" w14:textId="23791564" w:rsidR="00E25370" w:rsidRDefault="00A53925" w:rsidP="00A81729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>
        <w:rPr>
          <w:b w:val="0"/>
        </w:rPr>
        <w:t>Need for a universal generic flyer</w:t>
      </w:r>
    </w:p>
    <w:p w14:paraId="7393BB12" w14:textId="24861078" w:rsidR="007863AE" w:rsidRPr="002A39CC" w:rsidRDefault="0052751B" w:rsidP="0052751B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>
        <w:rPr>
          <w:b w:val="0"/>
        </w:rPr>
        <w:tab/>
      </w:r>
      <w:r>
        <w:rPr>
          <w:b w:val="0"/>
        </w:rPr>
        <w:tab/>
        <w:t>Lana and Dana M. will get together to complete one</w:t>
      </w:r>
    </w:p>
    <w:p w14:paraId="59F35DF1" w14:textId="77777777" w:rsidR="00916AC3" w:rsidRDefault="00254096" w:rsidP="00254096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 w:rsidRPr="00FD7659">
        <w:rPr>
          <w:b w:val="0"/>
        </w:rPr>
        <w:t>Theresa at LSS is also trained</w:t>
      </w:r>
      <w:r w:rsidR="0052751B">
        <w:rPr>
          <w:b w:val="0"/>
        </w:rPr>
        <w:t xml:space="preserve"> in COSP but is </w:t>
      </w:r>
      <w:r w:rsidR="00916AC3">
        <w:rPr>
          <w:b w:val="0"/>
        </w:rPr>
        <w:t>very busy and doesn’t really have the capacity to facilitate</w:t>
      </w:r>
    </w:p>
    <w:p w14:paraId="460615BC" w14:textId="6AE234E3" w:rsidR="00254096" w:rsidRDefault="00916AC3" w:rsidP="00916AC3">
      <w:pPr>
        <w:pStyle w:val="ListNumber"/>
        <w:numPr>
          <w:ilvl w:val="0"/>
          <w:numId w:val="0"/>
        </w:numPr>
        <w:ind w:left="173" w:hanging="41"/>
        <w:rPr>
          <w:b w:val="0"/>
        </w:rPr>
      </w:pPr>
      <w:r>
        <w:rPr>
          <w:b w:val="0"/>
        </w:rPr>
        <w:t>LSS wa</w:t>
      </w:r>
      <w:r w:rsidR="00254096" w:rsidRPr="00FD7659">
        <w:rPr>
          <w:b w:val="0"/>
        </w:rPr>
        <w:t>nt</w:t>
      </w:r>
      <w:r>
        <w:rPr>
          <w:b w:val="0"/>
        </w:rPr>
        <w:t>s</w:t>
      </w:r>
      <w:r w:rsidR="00254096" w:rsidRPr="00FD7659">
        <w:rPr>
          <w:b w:val="0"/>
        </w:rPr>
        <w:t xml:space="preserve"> to get clients</w:t>
      </w:r>
      <w:r>
        <w:rPr>
          <w:b w:val="0"/>
        </w:rPr>
        <w:t xml:space="preserve"> involved and active in COSP</w:t>
      </w:r>
      <w:r w:rsidR="00FB2EA5">
        <w:rPr>
          <w:b w:val="0"/>
        </w:rPr>
        <w:t xml:space="preserve">. </w:t>
      </w:r>
    </w:p>
    <w:p w14:paraId="0313D14B" w14:textId="48DE88D7" w:rsidR="00FB2EA5" w:rsidRPr="00FD7659" w:rsidRDefault="00FB2EA5" w:rsidP="00916AC3">
      <w:pPr>
        <w:pStyle w:val="ListNumber"/>
        <w:numPr>
          <w:ilvl w:val="0"/>
          <w:numId w:val="0"/>
        </w:numPr>
        <w:ind w:left="173" w:hanging="41"/>
        <w:rPr>
          <w:b w:val="0"/>
        </w:rPr>
      </w:pPr>
      <w:r>
        <w:rPr>
          <w:b w:val="0"/>
        </w:rPr>
        <w:tab/>
      </w:r>
      <w:r>
        <w:rPr>
          <w:b w:val="0"/>
        </w:rPr>
        <w:tab/>
        <w:t>Lana and Dana M. will work with Dana S. to connect and develop this.</w:t>
      </w:r>
    </w:p>
    <w:p w14:paraId="68DD1343" w14:textId="77777777" w:rsidR="005D797B" w:rsidRDefault="00CA07A4" w:rsidP="00C15C45">
      <w:pPr>
        <w:pStyle w:val="ListNumber2"/>
      </w:pPr>
      <w:r>
        <w:t>One on One Parent and Family Support Services</w:t>
      </w:r>
    </w:p>
    <w:p w14:paraId="2234AEFE" w14:textId="1212B427" w:rsidR="00CA07A4" w:rsidRDefault="00CA07A4" w:rsidP="00916AC3">
      <w:pPr>
        <w:pStyle w:val="ListNumber2"/>
        <w:numPr>
          <w:ilvl w:val="2"/>
          <w:numId w:val="40"/>
        </w:numPr>
      </w:pPr>
      <w:r>
        <w:t>4 registered families to begin September 1</w:t>
      </w:r>
      <w:r w:rsidRPr="00CA07A4">
        <w:rPr>
          <w:vertAlign w:val="superscript"/>
        </w:rPr>
        <w:t>st</w:t>
      </w:r>
    </w:p>
    <w:p w14:paraId="5A2A0F8D" w14:textId="77777777" w:rsidR="00CA07A4" w:rsidRDefault="00CA07A4" w:rsidP="00CA07A4">
      <w:pPr>
        <w:pStyle w:val="ListNumber2"/>
      </w:pPr>
      <w:r>
        <w:t>Current Needs:</w:t>
      </w:r>
    </w:p>
    <w:p w14:paraId="1AA386CA" w14:textId="1C3472C1" w:rsidR="00CA07A4" w:rsidRDefault="00CA07A4" w:rsidP="00CA07A4">
      <w:pPr>
        <w:pStyle w:val="ListNumber2"/>
        <w:numPr>
          <w:ilvl w:val="2"/>
          <w:numId w:val="40"/>
        </w:numPr>
      </w:pPr>
      <w:r>
        <w:t>More Voluntary Parent Facilitators!</w:t>
      </w:r>
    </w:p>
    <w:p w14:paraId="23231701" w14:textId="24B9AD6F" w:rsidR="00FB2EA5" w:rsidRPr="00C15C45" w:rsidRDefault="00FB2EA5" w:rsidP="00FB2EA5">
      <w:pPr>
        <w:pStyle w:val="ListNumber2"/>
        <w:numPr>
          <w:ilvl w:val="3"/>
          <w:numId w:val="40"/>
        </w:numPr>
      </w:pPr>
      <w:r>
        <w:t>Once the flyer is ready, it will be provided to everyone on the advisory team to distribute to those who may be interested as volunteers and/or participants.</w:t>
      </w:r>
    </w:p>
    <w:p w14:paraId="0E76C2CF" w14:textId="77777777" w:rsidR="005D797B" w:rsidRPr="00C15C45" w:rsidRDefault="00AE4537" w:rsidP="00C15C45">
      <w:pPr>
        <w:pStyle w:val="ListNumber"/>
      </w:pPr>
      <w:r>
        <w:t>Open Discussion</w:t>
      </w:r>
      <w:r w:rsidR="00CA07A4">
        <w:t xml:space="preserve"> </w:t>
      </w:r>
      <w:proofErr w:type="gramStart"/>
      <w:r w:rsidR="00CA07A4">
        <w:t>-  Agency</w:t>
      </w:r>
      <w:proofErr w:type="gramEnd"/>
      <w:r w:rsidR="00CA07A4">
        <w:t xml:space="preserve"> Updates</w:t>
      </w:r>
    </w:p>
    <w:p w14:paraId="7D1C475A" w14:textId="7A3897E9" w:rsidR="00CA07A4" w:rsidRDefault="00CA07A4" w:rsidP="00C15C45">
      <w:pPr>
        <w:pStyle w:val="ListNumber2"/>
      </w:pPr>
      <w:r>
        <w:t>AEOA</w:t>
      </w:r>
      <w:r w:rsidR="001D2119">
        <w:t xml:space="preserve"> </w:t>
      </w:r>
      <w:r w:rsidR="00FB2EA5">
        <w:t>–</w:t>
      </w:r>
      <w:r w:rsidR="001D2119">
        <w:t xml:space="preserve"> </w:t>
      </w:r>
      <w:r w:rsidR="00036185">
        <w:t>Absent</w:t>
      </w:r>
      <w:r w:rsidR="00FB2EA5">
        <w:t>/Excused</w:t>
      </w:r>
    </w:p>
    <w:p w14:paraId="40EA44D3" w14:textId="1CD62B83" w:rsidR="00CA07A4" w:rsidRDefault="00CA07A4" w:rsidP="00CA07A4">
      <w:pPr>
        <w:pStyle w:val="ListNumber2"/>
      </w:pPr>
      <w:r>
        <w:t>Bambini Room</w:t>
      </w:r>
      <w:r w:rsidR="00036185">
        <w:t xml:space="preserve"> – Infant and Toddler</w:t>
      </w:r>
      <w:r w:rsidR="00853702">
        <w:t xml:space="preserve"> (birth to age 5)</w:t>
      </w:r>
      <w:r w:rsidR="00036185">
        <w:t xml:space="preserve"> Play Studio</w:t>
      </w:r>
      <w:r w:rsidR="002B7007">
        <w:t xml:space="preserve"> by reservation.</w:t>
      </w:r>
      <w:r w:rsidR="00232851">
        <w:t xml:space="preserve"> Located in Eveleth in the United for Christ building.</w:t>
      </w:r>
      <w:r w:rsidR="002B7007">
        <w:t xml:space="preserve"> Guided education used in creating the play space. </w:t>
      </w:r>
      <w:r w:rsidR="00FB2EA5">
        <w:t>It is a</w:t>
      </w:r>
      <w:r w:rsidR="002B7007">
        <w:t xml:space="preserve"> space for families to come connect with one another</w:t>
      </w:r>
      <w:r w:rsidR="00853702">
        <w:t xml:space="preserve">. Hoping to offer the parent infant </w:t>
      </w:r>
      <w:r w:rsidR="00853702">
        <w:lastRenderedPageBreak/>
        <w:t>guidance classes,</w:t>
      </w:r>
      <w:r w:rsidR="00FB2EA5">
        <w:t xml:space="preserve"> also</w:t>
      </w:r>
      <w:r w:rsidR="00853702">
        <w:t xml:space="preserve"> offers in</w:t>
      </w:r>
      <w:r w:rsidR="00FB2EA5">
        <w:t>-</w:t>
      </w:r>
      <w:r w:rsidR="00853702">
        <w:t xml:space="preserve">home consultations and professional development for teaching in early education. </w:t>
      </w:r>
    </w:p>
    <w:p w14:paraId="1B23108A" w14:textId="7E0FA681" w:rsidR="00E476CF" w:rsidRDefault="00FB2EA5" w:rsidP="00E476CF">
      <w:pPr>
        <w:pStyle w:val="ListNumber2"/>
        <w:numPr>
          <w:ilvl w:val="2"/>
          <w:numId w:val="40"/>
        </w:numPr>
      </w:pPr>
      <w:r>
        <w:t>Marie</w:t>
      </w:r>
      <w:r w:rsidR="00E476CF">
        <w:t xml:space="preserve"> will send </w:t>
      </w:r>
      <w:r>
        <w:t xml:space="preserve">a </w:t>
      </w:r>
      <w:r w:rsidR="006738A5">
        <w:t>flyer and information</w:t>
      </w:r>
    </w:p>
    <w:p w14:paraId="765F39AD" w14:textId="5409E6F5" w:rsidR="005D797B" w:rsidRDefault="00CA07A4" w:rsidP="00C15C45">
      <w:pPr>
        <w:pStyle w:val="ListNumber2"/>
      </w:pPr>
      <w:r>
        <w:t>LSS</w:t>
      </w:r>
      <w:r w:rsidR="00134B55">
        <w:t xml:space="preserve"> </w:t>
      </w:r>
      <w:r w:rsidR="00834301">
        <w:t>–</w:t>
      </w:r>
      <w:r w:rsidR="00134B55">
        <w:t xml:space="preserve"> </w:t>
      </w:r>
      <w:r w:rsidR="00834301">
        <w:t>Had to leave</w:t>
      </w:r>
    </w:p>
    <w:p w14:paraId="3E3498AF" w14:textId="57CD2B5F" w:rsidR="001010A1" w:rsidRDefault="001010A1" w:rsidP="00C15C45">
      <w:pPr>
        <w:pStyle w:val="ListNumber2"/>
      </w:pPr>
      <w:r>
        <w:t>Mid-Range</w:t>
      </w:r>
      <w:r w:rsidR="00036185">
        <w:t xml:space="preserve"> – Absent </w:t>
      </w:r>
    </w:p>
    <w:p w14:paraId="02D24EB7" w14:textId="6AFC4E48" w:rsidR="00CA07A4" w:rsidRDefault="00CA07A4" w:rsidP="00CA07A4">
      <w:pPr>
        <w:pStyle w:val="ListNumber2"/>
      </w:pPr>
      <w:r>
        <w:t>St. Louis County</w:t>
      </w:r>
      <w:r w:rsidR="001010A1">
        <w:t xml:space="preserve"> North</w:t>
      </w:r>
      <w:r w:rsidR="00DA25EE">
        <w:t xml:space="preserve"> – works with voluntary </w:t>
      </w:r>
      <w:r w:rsidR="005F6C33">
        <w:t xml:space="preserve">family services. Specializes in children’s mental health. Family Supportive services and </w:t>
      </w:r>
      <w:r w:rsidR="00C43011">
        <w:t xml:space="preserve">Parent Support Services. We can refer people </w:t>
      </w:r>
      <w:r w:rsidR="00C54796">
        <w:t>for voluntary services as well.</w:t>
      </w:r>
    </w:p>
    <w:p w14:paraId="6C541F9B" w14:textId="79A3FC2E" w:rsidR="00957BF0" w:rsidRDefault="00957BF0" w:rsidP="00957BF0">
      <w:pPr>
        <w:pStyle w:val="ListNumber2"/>
        <w:numPr>
          <w:ilvl w:val="2"/>
          <w:numId w:val="40"/>
        </w:numPr>
      </w:pPr>
      <w:r>
        <w:t>Call</w:t>
      </w:r>
      <w:r w:rsidR="00D12EA9">
        <w:t xml:space="preserve">: </w:t>
      </w:r>
      <w:r w:rsidR="00CA3EF2">
        <w:rPr>
          <w:rFonts w:ascii="Segoe UI" w:hAnsi="Segoe UI" w:cs="Segoe UI"/>
          <w:color w:val="FFFFFF"/>
          <w:sz w:val="21"/>
          <w:szCs w:val="21"/>
          <w:shd w:val="clear" w:color="auto" w:fill="292929"/>
        </w:rPr>
        <w:t>Virginia IIU 218 471 7128</w:t>
      </w:r>
    </w:p>
    <w:p w14:paraId="78B22D71" w14:textId="4C43EAB4" w:rsidR="00D12EA9" w:rsidRDefault="00D12EA9" w:rsidP="00957BF0">
      <w:pPr>
        <w:pStyle w:val="ListNumber2"/>
        <w:numPr>
          <w:ilvl w:val="2"/>
          <w:numId w:val="40"/>
        </w:numPr>
      </w:pPr>
      <w:r>
        <w:t>Fill out the online form which is the same as the mandated reporting form</w:t>
      </w:r>
      <w:r w:rsidR="00A46C41">
        <w:t xml:space="preserve"> </w:t>
      </w:r>
      <w:hyperlink r:id="rId12" w:tgtFrame="_blank" w:tooltip="https://www.stlouiscountymn.gov/departments-a-z/public-health-human-services/about-public-health-human-services/contact-phhs" w:history="1">
        <w:r w:rsidR="00A46C41" w:rsidRPr="00A46C41">
          <w:rPr>
            <w:rFonts w:ascii="Segoe UI" w:hAnsi="Segoe UI" w:cs="Segoe UI"/>
            <w:color w:val="7F85F5"/>
            <w:sz w:val="21"/>
            <w:szCs w:val="21"/>
            <w:u w:val="single"/>
            <w:shd w:val="clear" w:color="auto" w:fill="292929"/>
          </w:rPr>
          <w:t>Contact PHHS (stlouiscountymn.gov)</w:t>
        </w:r>
      </w:hyperlink>
    </w:p>
    <w:p w14:paraId="648FC724" w14:textId="5E1F06EC" w:rsidR="00CA3EF2" w:rsidRPr="00ED7135" w:rsidRDefault="00CA3EF2" w:rsidP="00957BF0">
      <w:pPr>
        <w:pStyle w:val="ListNumber2"/>
        <w:numPr>
          <w:ilvl w:val="2"/>
          <w:numId w:val="40"/>
        </w:numPr>
      </w:pPr>
      <w:r>
        <w:rPr>
          <w:rFonts w:ascii="Segoe UI" w:hAnsi="Segoe UI" w:cs="Segoe UI"/>
          <w:color w:val="FFFFFF"/>
          <w:sz w:val="21"/>
          <w:szCs w:val="21"/>
          <w:shd w:val="clear" w:color="auto" w:fill="292929"/>
        </w:rPr>
        <w:t>In home services include IRBS and Nystroms and Associates</w:t>
      </w:r>
    </w:p>
    <w:p w14:paraId="67597502" w14:textId="08E8B0C7" w:rsidR="00ED7135" w:rsidRDefault="00ED7135" w:rsidP="00957BF0">
      <w:pPr>
        <w:pStyle w:val="ListNumber2"/>
        <w:numPr>
          <w:ilvl w:val="2"/>
          <w:numId w:val="40"/>
        </w:numPr>
      </w:pPr>
      <w:hyperlink r:id="rId13" w:tgtFrame="_blank" w:tooltip="https://www.stlouiscountymn.gov/departments-a-z/public-health-human-services/children-family-services" w:history="1">
        <w:r w:rsidRPr="00ED7135">
          <w:rPr>
            <w:rFonts w:ascii="Segoe UI" w:hAnsi="Segoe UI" w:cs="Segoe UI"/>
            <w:color w:val="7F85F5"/>
            <w:sz w:val="21"/>
            <w:szCs w:val="21"/>
            <w:u w:val="single"/>
            <w:shd w:val="clear" w:color="auto" w:fill="292929"/>
          </w:rPr>
          <w:t>Children &amp; Family Services (stlouiscountymn.gov)</w:t>
        </w:r>
      </w:hyperlink>
    </w:p>
    <w:p w14:paraId="59226D7D" w14:textId="409A7660" w:rsidR="00CA07A4" w:rsidRDefault="00CA07A4" w:rsidP="00C15C45">
      <w:pPr>
        <w:pStyle w:val="ListNumber2"/>
      </w:pPr>
      <w:r>
        <w:t>United Way</w:t>
      </w:r>
      <w:r w:rsidR="00DA25EE">
        <w:t xml:space="preserve"> – Absent </w:t>
      </w:r>
    </w:p>
    <w:p w14:paraId="00BC21B0" w14:textId="781F1180" w:rsidR="00FB2EA5" w:rsidRDefault="00FB2EA5" w:rsidP="00FB2EA5">
      <w:pPr>
        <w:pStyle w:val="ListNumber"/>
        <w:numPr>
          <w:ilvl w:val="0"/>
          <w:numId w:val="0"/>
        </w:numPr>
        <w:ind w:left="173" w:hanging="173"/>
      </w:pPr>
    </w:p>
    <w:p w14:paraId="5AEF60B9" w14:textId="16C247F7" w:rsidR="00FB2EA5" w:rsidRDefault="00FB2EA5" w:rsidP="00FB2EA5">
      <w:pPr>
        <w:pStyle w:val="ListNumber"/>
        <w:numPr>
          <w:ilvl w:val="0"/>
          <w:numId w:val="0"/>
        </w:numPr>
        <w:ind w:left="173" w:hanging="173"/>
      </w:pPr>
      <w:r>
        <w:t xml:space="preserve">TO – DO’s </w:t>
      </w:r>
    </w:p>
    <w:p w14:paraId="364F9D2E" w14:textId="6621FE81" w:rsidR="00FB2EA5" w:rsidRPr="00080B13" w:rsidRDefault="00FB2EA5" w:rsidP="00FB2EA5">
      <w:pPr>
        <w:pStyle w:val="ListNumber"/>
        <w:numPr>
          <w:ilvl w:val="0"/>
          <w:numId w:val="0"/>
        </w:numPr>
        <w:ind w:left="173" w:hanging="173"/>
        <w:rPr>
          <w:b w:val="0"/>
        </w:rPr>
      </w:pPr>
      <w:r w:rsidRPr="00080B13">
        <w:rPr>
          <w:b w:val="0"/>
        </w:rPr>
        <w:t xml:space="preserve">Reach out to anyone you know who </w:t>
      </w:r>
      <w:r w:rsidR="009E579F" w:rsidRPr="00080B13">
        <w:rPr>
          <w:b w:val="0"/>
        </w:rPr>
        <w:t>represents an organization not yet represented on our advisory team. OR If you think of an organization but do not have a contact there, send that organizations information to Lana and she will do her best to get a contact from there to represent them on the advisory tea</w:t>
      </w:r>
      <w:r w:rsidR="00A5533C" w:rsidRPr="00080B13">
        <w:rPr>
          <w:b w:val="0"/>
        </w:rPr>
        <w:t xml:space="preserve">m. Have any interested persons complete the </w:t>
      </w:r>
      <w:hyperlink r:id="rId14" w:history="1">
        <w:r w:rsidR="00A5533C" w:rsidRPr="00080B13">
          <w:rPr>
            <w:rStyle w:val="Hyperlink"/>
            <w:rFonts w:asciiTheme="minorHAnsi" w:hAnsiTheme="minorHAnsi"/>
            <w:b w:val="0"/>
          </w:rPr>
          <w:t>Advisory Team Application</w:t>
        </w:r>
      </w:hyperlink>
      <w:r w:rsidR="00A5533C" w:rsidRPr="00080B13">
        <w:rPr>
          <w:b w:val="0"/>
        </w:rPr>
        <w:t>.</w:t>
      </w:r>
    </w:p>
    <w:p w14:paraId="18CF384B" w14:textId="2565A7D8" w:rsidR="005D797B" w:rsidRPr="00C15C45" w:rsidRDefault="00E228F4" w:rsidP="00C15C45">
      <w:pPr>
        <w:pStyle w:val="ListNumber"/>
      </w:pPr>
      <w:sdt>
        <w:sdtPr>
          <w:alias w:val="Adjournment:"/>
          <w:tag w:val="Adjournment:"/>
          <w:id w:val="-768846696"/>
          <w:placeholder>
            <w:docPart w:val="F7747FB525BF4966BA83A6BA72DC5D87"/>
          </w:placeholder>
          <w:temporary/>
          <w:showingPlcHdr/>
          <w15:appearance w15:val="hidden"/>
        </w:sdtPr>
        <w:sdtEndPr/>
        <w:sdtContent>
          <w:r w:rsidR="005D797B" w:rsidRPr="00C15C45">
            <w:t>Adjournment</w:t>
          </w:r>
        </w:sdtContent>
      </w:sdt>
      <w:r w:rsidR="00E262C4">
        <w:t xml:space="preserve">  11:59pm</w:t>
      </w:r>
    </w:p>
    <w:p w14:paraId="60AF6498" w14:textId="77777777" w:rsidR="005D797B" w:rsidRDefault="005D797B" w:rsidP="00C15C45"/>
    <w:sectPr w:rsidR="005D797B" w:rsidSect="00015440">
      <w:headerReference w:type="default" r:id="rId15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FA820" w14:textId="77777777" w:rsidR="00AE4537" w:rsidRDefault="00AE4537" w:rsidP="001E7D29">
      <w:pPr>
        <w:spacing w:after="0" w:line="240" w:lineRule="auto"/>
      </w:pPr>
      <w:r>
        <w:separator/>
      </w:r>
    </w:p>
  </w:endnote>
  <w:endnote w:type="continuationSeparator" w:id="0">
    <w:p w14:paraId="17D1512E" w14:textId="77777777" w:rsidR="00AE4537" w:rsidRDefault="00AE453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D34E6" w14:textId="77777777" w:rsidR="00AE4537" w:rsidRDefault="00AE4537" w:rsidP="001E7D29">
      <w:pPr>
        <w:spacing w:after="0" w:line="240" w:lineRule="auto"/>
      </w:pPr>
      <w:r>
        <w:separator/>
      </w:r>
    </w:p>
  </w:footnote>
  <w:footnote w:type="continuationSeparator" w:id="0">
    <w:p w14:paraId="7A420DEF" w14:textId="77777777" w:rsidR="00AE4537" w:rsidRDefault="00AE453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C39AD" w14:textId="77777777" w:rsidR="00066754" w:rsidRDefault="00AE4537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0338F71" wp14:editId="55128378">
          <wp:simplePos x="0" y="0"/>
          <wp:positionH relativeFrom="column">
            <wp:posOffset>520700</wp:posOffset>
          </wp:positionH>
          <wp:positionV relativeFrom="paragraph">
            <wp:posOffset>107950</wp:posOffset>
          </wp:positionV>
          <wp:extent cx="1758950" cy="1758950"/>
          <wp:effectExtent l="95250" t="76200" r="88900" b="946150"/>
          <wp:wrapTight wrapText="bothSides">
            <wp:wrapPolygon edited="0">
              <wp:start x="8188" y="-936"/>
              <wp:lineTo x="1638" y="-468"/>
              <wp:lineTo x="1638" y="3275"/>
              <wp:lineTo x="-468" y="3275"/>
              <wp:lineTo x="-1170" y="10761"/>
              <wp:lineTo x="-468" y="18247"/>
              <wp:lineTo x="1638" y="18247"/>
              <wp:lineTo x="1638" y="21990"/>
              <wp:lineTo x="-234" y="21990"/>
              <wp:lineTo x="-702" y="25733"/>
              <wp:lineTo x="-468" y="31113"/>
              <wp:lineTo x="7486" y="32985"/>
              <wp:lineTo x="14036" y="32985"/>
              <wp:lineTo x="14270" y="32517"/>
              <wp:lineTo x="21756" y="29476"/>
              <wp:lineTo x="21756" y="25499"/>
              <wp:lineTo x="14738" y="22458"/>
              <wp:lineTo x="12632" y="21990"/>
              <wp:lineTo x="19651" y="18247"/>
              <wp:lineTo x="19884" y="18247"/>
              <wp:lineTo x="21756" y="14504"/>
              <wp:lineTo x="22458" y="10761"/>
              <wp:lineTo x="21756" y="7018"/>
              <wp:lineTo x="19884" y="3509"/>
              <wp:lineTo x="19651" y="3275"/>
              <wp:lineTo x="13334" y="-234"/>
              <wp:lineTo x="13100" y="-936"/>
              <wp:lineTo x="8188" y="-936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P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8950" cy="175895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24A6CE2" wp14:editId="3C3FFD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B15A248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70CEAE04" w14:textId="77777777" w:rsidTr="00015440">
      <w:trPr>
        <w:jc w:val="right"/>
      </w:trPr>
      <w:tc>
        <w:tcPr>
          <w:tcW w:w="432" w:type="dxa"/>
          <w:vAlign w:val="bottom"/>
        </w:tcPr>
        <w:p w14:paraId="46ED464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DF10589" wp14:editId="226E5DFF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7AD5CD2" w14:textId="77777777" w:rsidR="00066754" w:rsidRPr="00812880" w:rsidRDefault="00E228F4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C36DE830553E460A8CC8551F3F70121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AE4537">
            <w:t>Virtual - Microsoft Teams</w:t>
          </w:r>
        </w:p>
      </w:tc>
    </w:tr>
    <w:tr w:rsidR="00066754" w:rsidRPr="00812880" w14:paraId="0ADF3E86" w14:textId="77777777" w:rsidTr="00015440">
      <w:trPr>
        <w:jc w:val="right"/>
      </w:trPr>
      <w:tc>
        <w:tcPr>
          <w:tcW w:w="432" w:type="dxa"/>
          <w:vAlign w:val="bottom"/>
        </w:tcPr>
        <w:p w14:paraId="43F6C577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F18B19C" wp14:editId="7162B3CA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D02435D" w14:textId="77777777" w:rsidR="00066754" w:rsidRPr="00812880" w:rsidRDefault="00E228F4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1144D9EDC7974CD7A5075638EE3B6CA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AE4537">
            <w:t>Monday, July 11</w:t>
          </w:r>
          <w:r w:rsidR="00AE4537" w:rsidRPr="00AE4537">
            <w:rPr>
              <w:vertAlign w:val="superscript"/>
            </w:rPr>
            <w:t>th</w:t>
          </w:r>
          <w:r w:rsidR="00AE4537">
            <w:t xml:space="preserve"> 2022</w:t>
          </w:r>
        </w:p>
      </w:tc>
    </w:tr>
    <w:tr w:rsidR="00066754" w:rsidRPr="00812880" w14:paraId="4263B369" w14:textId="77777777" w:rsidTr="00015440">
      <w:trPr>
        <w:jc w:val="right"/>
      </w:trPr>
      <w:tc>
        <w:tcPr>
          <w:tcW w:w="432" w:type="dxa"/>
          <w:vAlign w:val="bottom"/>
        </w:tcPr>
        <w:p w14:paraId="316E5859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29851FA" wp14:editId="588DDEED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140149D" w14:textId="77777777" w:rsidR="00066754" w:rsidRPr="00812880" w:rsidRDefault="00E228F4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9942D2DCE4D743ED9FBC6359BE29CB60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AE4537">
            <w:t>12:00pm-1:00pm</w:t>
          </w:r>
        </w:p>
      </w:tc>
    </w:tr>
  </w:tbl>
  <w:p w14:paraId="05E69E09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37"/>
    <w:rsid w:val="0000418E"/>
    <w:rsid w:val="00015440"/>
    <w:rsid w:val="00016839"/>
    <w:rsid w:val="00036185"/>
    <w:rsid w:val="00042360"/>
    <w:rsid w:val="00042FB3"/>
    <w:rsid w:val="00055973"/>
    <w:rsid w:val="00057671"/>
    <w:rsid w:val="00066754"/>
    <w:rsid w:val="00080B13"/>
    <w:rsid w:val="00084752"/>
    <w:rsid w:val="00086540"/>
    <w:rsid w:val="000A2384"/>
    <w:rsid w:val="000A324B"/>
    <w:rsid w:val="000B3966"/>
    <w:rsid w:val="000D445D"/>
    <w:rsid w:val="000D479D"/>
    <w:rsid w:val="000E1248"/>
    <w:rsid w:val="000F4987"/>
    <w:rsid w:val="000F65EC"/>
    <w:rsid w:val="001010A1"/>
    <w:rsid w:val="00103670"/>
    <w:rsid w:val="0011573E"/>
    <w:rsid w:val="0012634B"/>
    <w:rsid w:val="001269DE"/>
    <w:rsid w:val="00134B55"/>
    <w:rsid w:val="00140DAE"/>
    <w:rsid w:val="0015180F"/>
    <w:rsid w:val="001746FC"/>
    <w:rsid w:val="00184D56"/>
    <w:rsid w:val="00193653"/>
    <w:rsid w:val="001C329C"/>
    <w:rsid w:val="001D15D7"/>
    <w:rsid w:val="001D2119"/>
    <w:rsid w:val="001E286F"/>
    <w:rsid w:val="001E7D29"/>
    <w:rsid w:val="00227312"/>
    <w:rsid w:val="00232851"/>
    <w:rsid w:val="00240283"/>
    <w:rsid w:val="002404F5"/>
    <w:rsid w:val="00254096"/>
    <w:rsid w:val="00270D66"/>
    <w:rsid w:val="00275260"/>
    <w:rsid w:val="00276FA1"/>
    <w:rsid w:val="00285B87"/>
    <w:rsid w:val="00291B4A"/>
    <w:rsid w:val="002A39CC"/>
    <w:rsid w:val="002B56F3"/>
    <w:rsid w:val="002B7007"/>
    <w:rsid w:val="002C0496"/>
    <w:rsid w:val="002C3D7E"/>
    <w:rsid w:val="002E4F42"/>
    <w:rsid w:val="00311650"/>
    <w:rsid w:val="003151BF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6579E"/>
    <w:rsid w:val="00374391"/>
    <w:rsid w:val="00394EF4"/>
    <w:rsid w:val="003B61BC"/>
    <w:rsid w:val="003E5EB5"/>
    <w:rsid w:val="00410612"/>
    <w:rsid w:val="00411F8B"/>
    <w:rsid w:val="004203B0"/>
    <w:rsid w:val="004230D9"/>
    <w:rsid w:val="00443633"/>
    <w:rsid w:val="00450670"/>
    <w:rsid w:val="004724BD"/>
    <w:rsid w:val="00477352"/>
    <w:rsid w:val="0048124E"/>
    <w:rsid w:val="00491C23"/>
    <w:rsid w:val="004A3BAD"/>
    <w:rsid w:val="004B5C09"/>
    <w:rsid w:val="004E227E"/>
    <w:rsid w:val="00500DD1"/>
    <w:rsid w:val="00521AE3"/>
    <w:rsid w:val="0052751B"/>
    <w:rsid w:val="00535B54"/>
    <w:rsid w:val="005506B3"/>
    <w:rsid w:val="00554276"/>
    <w:rsid w:val="00564D17"/>
    <w:rsid w:val="00567050"/>
    <w:rsid w:val="00570173"/>
    <w:rsid w:val="005D3902"/>
    <w:rsid w:val="005D797B"/>
    <w:rsid w:val="005E0ED9"/>
    <w:rsid w:val="005F6C33"/>
    <w:rsid w:val="00616B41"/>
    <w:rsid w:val="00620AE8"/>
    <w:rsid w:val="0064628C"/>
    <w:rsid w:val="0065214E"/>
    <w:rsid w:val="00655EE2"/>
    <w:rsid w:val="006738A5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141F5"/>
    <w:rsid w:val="007257E9"/>
    <w:rsid w:val="00740105"/>
    <w:rsid w:val="00744B1E"/>
    <w:rsid w:val="00756D9C"/>
    <w:rsid w:val="007619BD"/>
    <w:rsid w:val="00771C24"/>
    <w:rsid w:val="00781863"/>
    <w:rsid w:val="00782B59"/>
    <w:rsid w:val="007863AE"/>
    <w:rsid w:val="00792701"/>
    <w:rsid w:val="007B2549"/>
    <w:rsid w:val="007D5836"/>
    <w:rsid w:val="007E05EA"/>
    <w:rsid w:val="007F1E7F"/>
    <w:rsid w:val="007F34A4"/>
    <w:rsid w:val="00806A60"/>
    <w:rsid w:val="0081077D"/>
    <w:rsid w:val="00812880"/>
    <w:rsid w:val="00815563"/>
    <w:rsid w:val="008240DA"/>
    <w:rsid w:val="00825B23"/>
    <w:rsid w:val="00834301"/>
    <w:rsid w:val="008429E5"/>
    <w:rsid w:val="00853702"/>
    <w:rsid w:val="00863BD4"/>
    <w:rsid w:val="00863E6E"/>
    <w:rsid w:val="00867EA4"/>
    <w:rsid w:val="00880C14"/>
    <w:rsid w:val="00881297"/>
    <w:rsid w:val="00897D88"/>
    <w:rsid w:val="008A0319"/>
    <w:rsid w:val="008D43E9"/>
    <w:rsid w:val="008E3C0E"/>
    <w:rsid w:val="008E421A"/>
    <w:rsid w:val="008E476B"/>
    <w:rsid w:val="008F074C"/>
    <w:rsid w:val="008F0F63"/>
    <w:rsid w:val="00916AC3"/>
    <w:rsid w:val="00922A60"/>
    <w:rsid w:val="00927A3D"/>
    <w:rsid w:val="00927C63"/>
    <w:rsid w:val="00932F50"/>
    <w:rsid w:val="0094637B"/>
    <w:rsid w:val="00955A78"/>
    <w:rsid w:val="00957BF0"/>
    <w:rsid w:val="00971D28"/>
    <w:rsid w:val="009921B8"/>
    <w:rsid w:val="0099515C"/>
    <w:rsid w:val="009A6621"/>
    <w:rsid w:val="009D4984"/>
    <w:rsid w:val="009D6901"/>
    <w:rsid w:val="009E579F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6C41"/>
    <w:rsid w:val="00A47DF6"/>
    <w:rsid w:val="00A53925"/>
    <w:rsid w:val="00A5533C"/>
    <w:rsid w:val="00A60E11"/>
    <w:rsid w:val="00A637D7"/>
    <w:rsid w:val="00A63D35"/>
    <w:rsid w:val="00A72927"/>
    <w:rsid w:val="00A81729"/>
    <w:rsid w:val="00A9231C"/>
    <w:rsid w:val="00AA2532"/>
    <w:rsid w:val="00AA4BEE"/>
    <w:rsid w:val="00AA702D"/>
    <w:rsid w:val="00AE1F88"/>
    <w:rsid w:val="00AE20AD"/>
    <w:rsid w:val="00AE361F"/>
    <w:rsid w:val="00AE4537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3011"/>
    <w:rsid w:val="00C47362"/>
    <w:rsid w:val="00C54796"/>
    <w:rsid w:val="00C601ED"/>
    <w:rsid w:val="00C7624A"/>
    <w:rsid w:val="00C8234D"/>
    <w:rsid w:val="00CA07A4"/>
    <w:rsid w:val="00CA3EF2"/>
    <w:rsid w:val="00CD4CE6"/>
    <w:rsid w:val="00CE5A5C"/>
    <w:rsid w:val="00D12EA9"/>
    <w:rsid w:val="00D31AB7"/>
    <w:rsid w:val="00D50D23"/>
    <w:rsid w:val="00D512BB"/>
    <w:rsid w:val="00D53571"/>
    <w:rsid w:val="00D7068F"/>
    <w:rsid w:val="00D87431"/>
    <w:rsid w:val="00DA25EE"/>
    <w:rsid w:val="00DA3B1A"/>
    <w:rsid w:val="00DC6078"/>
    <w:rsid w:val="00DC79AD"/>
    <w:rsid w:val="00DD2075"/>
    <w:rsid w:val="00DD73B4"/>
    <w:rsid w:val="00DE01D4"/>
    <w:rsid w:val="00DF2868"/>
    <w:rsid w:val="00DF7B22"/>
    <w:rsid w:val="00E228F4"/>
    <w:rsid w:val="00E25370"/>
    <w:rsid w:val="00E262C4"/>
    <w:rsid w:val="00E476CF"/>
    <w:rsid w:val="00E557A0"/>
    <w:rsid w:val="00E70676"/>
    <w:rsid w:val="00ED7135"/>
    <w:rsid w:val="00EF6435"/>
    <w:rsid w:val="00F10F6B"/>
    <w:rsid w:val="00F14617"/>
    <w:rsid w:val="00F16AEA"/>
    <w:rsid w:val="00F23697"/>
    <w:rsid w:val="00F36BB7"/>
    <w:rsid w:val="00F87EAA"/>
    <w:rsid w:val="00F92B25"/>
    <w:rsid w:val="00F96B12"/>
    <w:rsid w:val="00FA25DA"/>
    <w:rsid w:val="00FA7DB4"/>
    <w:rsid w:val="00FB2EA5"/>
    <w:rsid w:val="00FB2EE9"/>
    <w:rsid w:val="00FB3809"/>
    <w:rsid w:val="00FD6CAB"/>
    <w:rsid w:val="00FD7659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5DC2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tlouiscountymn.gov/departments-a-z/public-health-human-services/children-family-service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tlouiscountymn.gov/departments-a-z/public-health-human-services/about-public-health-human-services/contact-phh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ocs.google.com/forms/d/e/1FAIpQLSc0AV9lVnc_7snqqgYfiytLf-dXz7tLTABts9pp5B-5zViBtA/viewform?usp=sf_lin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5544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DDA38A1A71473A8A1B906F3DA60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EBD5-97F8-4F75-935C-927F4E4B4A94}"/>
      </w:docPartPr>
      <w:docPartBody>
        <w:p w:rsidR="005A5C96" w:rsidRDefault="005A5C96">
          <w:pPr>
            <w:pStyle w:val="CEDDA38A1A71473A8A1B906F3DA60E91"/>
          </w:pPr>
          <w:r w:rsidRPr="00AF1A52">
            <w:t>Meeting Agenda</w:t>
          </w:r>
        </w:p>
      </w:docPartBody>
    </w:docPart>
    <w:docPart>
      <w:docPartPr>
        <w:name w:val="7B293AE07F5740949CFB177B368F4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98006-FAD9-4D88-A339-1F03FFD89A42}"/>
      </w:docPartPr>
      <w:docPartBody>
        <w:p w:rsidR="005A5C96" w:rsidRDefault="005A5C96">
          <w:pPr>
            <w:pStyle w:val="7B293AE07F5740949CFB177B368F4BE1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C36DE830553E460A8CC8551F3F701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1ABF6-0085-41FE-95A9-A92BA8C28287}"/>
      </w:docPartPr>
      <w:docPartBody>
        <w:p w:rsidR="005A5C96" w:rsidRDefault="005A5C96">
          <w:pPr>
            <w:pStyle w:val="C36DE830553E460A8CC8551F3F70121A"/>
          </w:pPr>
          <w:r w:rsidRPr="007B2549">
            <w:t>Facilitator Name</w:t>
          </w:r>
        </w:p>
      </w:docPartBody>
    </w:docPart>
    <w:docPart>
      <w:docPartPr>
        <w:name w:val="1144D9EDC7974CD7A5075638EE3B6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CD45F-5809-404B-993D-4F400260CAD1}"/>
      </w:docPartPr>
      <w:docPartBody>
        <w:p w:rsidR="005A5C96" w:rsidRDefault="005A5C96">
          <w:pPr>
            <w:pStyle w:val="1144D9EDC7974CD7A5075638EE3B6CA6"/>
          </w:pPr>
          <w:r w:rsidRPr="007D4434">
            <w:t>called to order the regular meeting of the</w:t>
          </w:r>
        </w:p>
      </w:docPartBody>
    </w:docPart>
    <w:docPart>
      <w:docPartPr>
        <w:name w:val="9942D2DCE4D743ED9FBC6359BE29C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96C63-A005-41C6-BECD-955005F8D2EA}"/>
      </w:docPartPr>
      <w:docPartBody>
        <w:p w:rsidR="005A5C96" w:rsidRDefault="005A5C96">
          <w:pPr>
            <w:pStyle w:val="9942D2DCE4D743ED9FBC6359BE29CB60"/>
          </w:pPr>
          <w:r w:rsidRPr="007B2549">
            <w:t>Organization/Committee Name</w:t>
          </w:r>
        </w:p>
      </w:docPartBody>
    </w:docPart>
    <w:docPart>
      <w:docPartPr>
        <w:name w:val="DC055FFCDAF84A14A8309FA696AD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A0D54-4C00-4107-B0FB-F9B31E5DFE42}"/>
      </w:docPartPr>
      <w:docPartBody>
        <w:p w:rsidR="005A5C96" w:rsidRDefault="005A5C96">
          <w:pPr>
            <w:pStyle w:val="DC055FFCDAF84A14A8309FA696ADC42A"/>
          </w:pPr>
          <w:r w:rsidRPr="00C15C45">
            <w:rPr>
              <w:rFonts w:eastAsiaTheme="majorEastAsia"/>
            </w:rPr>
            <w:t>Roll call</w:t>
          </w:r>
        </w:p>
      </w:docPartBody>
    </w:docPart>
    <w:docPart>
      <w:docPartPr>
        <w:name w:val="C7332D54637A4BA4AFEF8949733B2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CFADB-4CF2-4D22-AB9C-67508FECAA65}"/>
      </w:docPartPr>
      <w:docPartBody>
        <w:p w:rsidR="005A5C96" w:rsidRDefault="005A5C96">
          <w:pPr>
            <w:pStyle w:val="C7332D54637A4BA4AFEF8949733B2B2A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F7747FB525BF4966BA83A6BA72DC5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AEE56-347B-4B86-B8E7-8AF4EA2503E2}"/>
      </w:docPartPr>
      <w:docPartBody>
        <w:p w:rsidR="005A5C96" w:rsidRDefault="005A5C96">
          <w:pPr>
            <w:pStyle w:val="F7747FB525BF4966BA83A6BA72DC5D87"/>
          </w:pPr>
          <w:r w:rsidRPr="00C15C45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C96"/>
    <w:rsid w:val="005A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DDA38A1A71473A8A1B906F3DA60E91">
    <w:name w:val="CEDDA38A1A71473A8A1B906F3DA60E91"/>
  </w:style>
  <w:style w:type="paragraph" w:customStyle="1" w:styleId="D80DE3E4EEAE4F729398EC8640634456">
    <w:name w:val="D80DE3E4EEAE4F729398EC8640634456"/>
  </w:style>
  <w:style w:type="paragraph" w:customStyle="1" w:styleId="E4E9ACBBEB6848A88739707D1A15ACEE">
    <w:name w:val="E4E9ACBBEB6848A88739707D1A15ACEE"/>
  </w:style>
  <w:style w:type="paragraph" w:customStyle="1" w:styleId="7B293AE07F5740949CFB177B368F4BE1">
    <w:name w:val="7B293AE07F5740949CFB177B368F4BE1"/>
  </w:style>
  <w:style w:type="paragraph" w:customStyle="1" w:styleId="C36DE830553E460A8CC8551F3F70121A">
    <w:name w:val="C36DE830553E460A8CC8551F3F70121A"/>
  </w:style>
  <w:style w:type="paragraph" w:customStyle="1" w:styleId="1144D9EDC7974CD7A5075638EE3B6CA6">
    <w:name w:val="1144D9EDC7974CD7A5075638EE3B6CA6"/>
  </w:style>
  <w:style w:type="paragraph" w:customStyle="1" w:styleId="9942D2DCE4D743ED9FBC6359BE29CB60">
    <w:name w:val="9942D2DCE4D743ED9FBC6359BE29CB60"/>
  </w:style>
  <w:style w:type="paragraph" w:customStyle="1" w:styleId="D2AB50E0E1A6487DBA1447B75842DD2E">
    <w:name w:val="D2AB50E0E1A6487DBA1447B75842DD2E"/>
  </w:style>
  <w:style w:type="paragraph" w:customStyle="1" w:styleId="B2ACE73B51404CEC929F4895C76798E9">
    <w:name w:val="B2ACE73B51404CEC929F4895C76798E9"/>
  </w:style>
  <w:style w:type="paragraph" w:customStyle="1" w:styleId="02C507C535DF490C9F3BAE52247E79A4">
    <w:name w:val="02C507C535DF490C9F3BAE52247E79A4"/>
  </w:style>
  <w:style w:type="paragraph" w:customStyle="1" w:styleId="9D4C8A03BAC645558C412B7730C82B6B">
    <w:name w:val="9D4C8A03BAC645558C412B7730C82B6B"/>
  </w:style>
  <w:style w:type="paragraph" w:customStyle="1" w:styleId="ABD73D81B32349EF872D71D7843E805C">
    <w:name w:val="ABD73D81B32349EF872D71D7843E805C"/>
  </w:style>
  <w:style w:type="paragraph" w:customStyle="1" w:styleId="FC88F76C7F0247F897C5D85E4D62E649">
    <w:name w:val="FC88F76C7F0247F897C5D85E4D62E649"/>
  </w:style>
  <w:style w:type="paragraph" w:customStyle="1" w:styleId="DC055FFCDAF84A14A8309FA696ADC42A">
    <w:name w:val="DC055FFCDAF84A14A8309FA696ADC42A"/>
  </w:style>
  <w:style w:type="paragraph" w:customStyle="1" w:styleId="F38DA7946D844294B99FFA2C1EACA521">
    <w:name w:val="F38DA7946D844294B99FFA2C1EACA521"/>
  </w:style>
  <w:style w:type="paragraph" w:customStyle="1" w:styleId="F2289A564F0E4426A993A994ED15C51A">
    <w:name w:val="F2289A564F0E4426A993A994ED15C51A"/>
  </w:style>
  <w:style w:type="paragraph" w:customStyle="1" w:styleId="4DEC6A07B4E24B6291DF7FAC917123CC">
    <w:name w:val="4DEC6A07B4E24B6291DF7FAC917123CC"/>
  </w:style>
  <w:style w:type="paragraph" w:customStyle="1" w:styleId="C7332D54637A4BA4AFEF8949733B2B2A">
    <w:name w:val="C7332D54637A4BA4AFEF8949733B2B2A"/>
  </w:style>
  <w:style w:type="paragraph" w:customStyle="1" w:styleId="67A72DBC6E294EB1923D7FB594A50F35">
    <w:name w:val="67A72DBC6E294EB1923D7FB594A50F35"/>
  </w:style>
  <w:style w:type="paragraph" w:customStyle="1" w:styleId="63A70D11D4964CD48D778083F2C0D148">
    <w:name w:val="63A70D11D4964CD48D778083F2C0D148"/>
  </w:style>
  <w:style w:type="paragraph" w:customStyle="1" w:styleId="7C1F044EA7F341A8BBC4A50F76AAA9FF">
    <w:name w:val="7C1F044EA7F341A8BBC4A50F76AAA9FF"/>
  </w:style>
  <w:style w:type="paragraph" w:customStyle="1" w:styleId="4B2EFF693EAB435F86A6AC4B601E8029">
    <w:name w:val="4B2EFF693EAB435F86A6AC4B601E8029"/>
  </w:style>
  <w:style w:type="paragraph" w:customStyle="1" w:styleId="520E258566044F929C92F70648337410">
    <w:name w:val="520E258566044F929C92F70648337410"/>
  </w:style>
  <w:style w:type="paragraph" w:customStyle="1" w:styleId="90328F6637A64BB7B2F226A924E2FB73">
    <w:name w:val="90328F6637A64BB7B2F226A924E2FB73"/>
  </w:style>
  <w:style w:type="paragraph" w:customStyle="1" w:styleId="76857C0AFDBD4925B0F163E4B6E6B177">
    <w:name w:val="76857C0AFDBD4925B0F163E4B6E6B177"/>
  </w:style>
  <w:style w:type="paragraph" w:customStyle="1" w:styleId="C009168D17E442D195951E77657BD1FC">
    <w:name w:val="C009168D17E442D195951E77657BD1FC"/>
  </w:style>
  <w:style w:type="paragraph" w:customStyle="1" w:styleId="736F9B9BF3894927835E5163E4B4F990">
    <w:name w:val="736F9B9BF3894927835E5163E4B4F990"/>
  </w:style>
  <w:style w:type="paragraph" w:customStyle="1" w:styleId="A40442CE7E3F42348D68E6E4F3FB22AA">
    <w:name w:val="A40442CE7E3F42348D68E6E4F3FB22AA"/>
  </w:style>
  <w:style w:type="paragraph" w:customStyle="1" w:styleId="F7747FB525BF4966BA83A6BA72DC5D87">
    <w:name w:val="F7747FB525BF4966BA83A6BA72DC5D87"/>
  </w:style>
  <w:style w:type="paragraph" w:customStyle="1" w:styleId="5BB0241E4A6D47008823C6A810DBC703">
    <w:name w:val="5BB0241E4A6D47008823C6A810DBC703"/>
  </w:style>
  <w:style w:type="paragraph" w:customStyle="1" w:styleId="B7C3C360025F4CE2B0F235B79BD8DD74">
    <w:name w:val="B7C3C360025F4CE2B0F235B79BD8DD74"/>
  </w:style>
  <w:style w:type="paragraph" w:customStyle="1" w:styleId="2295B0DFC6194C51A2CC97A35C17BB96">
    <w:name w:val="2295B0DFC6194C51A2CC97A35C17BB96"/>
  </w:style>
  <w:style w:type="paragraph" w:customStyle="1" w:styleId="02BAC0563560496CA984025C18026888">
    <w:name w:val="02BAC0563560496CA984025C18026888"/>
  </w:style>
  <w:style w:type="paragraph" w:customStyle="1" w:styleId="F8AA4407BEFF41B4BC5DB4374658DA3F">
    <w:name w:val="F8AA4407BEFF41B4BC5DB4374658DA3F"/>
  </w:style>
  <w:style w:type="paragraph" w:customStyle="1" w:styleId="E61FD74C30B8454380A571B9FF39685D">
    <w:name w:val="E61FD74C30B8454380A571B9FF39685D"/>
  </w:style>
  <w:style w:type="paragraph" w:customStyle="1" w:styleId="8629F7B2B371496E80F8CDCD4C5603D1">
    <w:name w:val="8629F7B2B371496E80F8CDCD4C560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BDC74492520049A401D76010619FF0" ma:contentTypeVersion="14" ma:contentTypeDescription="Create a new document." ma:contentTypeScope="" ma:versionID="0fa8df5f6a4278a5754f5578f33b5ffd">
  <xsd:schema xmlns:xsd="http://www.w3.org/2001/XMLSchema" xmlns:xs="http://www.w3.org/2001/XMLSchema" xmlns:p="http://schemas.microsoft.com/office/2006/metadata/properties" xmlns:ns1="http://schemas.microsoft.com/sharepoint/v3" xmlns:ns3="ce0d851b-f24b-4df5-9efe-5b11a2ad4b05" xmlns:ns4="bd0974b5-a078-4f19-912a-9a966aa53b2a" targetNamespace="http://schemas.microsoft.com/office/2006/metadata/properties" ma:root="true" ma:fieldsID="80d26b066abc6379b1dcdf987c82f45c" ns1:_="" ns3:_="" ns4:_="">
    <xsd:import namespace="http://schemas.microsoft.com/sharepoint/v3"/>
    <xsd:import namespace="ce0d851b-f24b-4df5-9efe-5b11a2ad4b05"/>
    <xsd:import namespace="bd0974b5-a078-4f19-912a-9a966aa53b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d851b-f24b-4df5-9efe-5b11a2ad4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974b5-a078-4f19-912a-9a966aa53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ce0d851b-f24b-4df5-9efe-5b11a2ad4b05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0A3752-8AA7-4DFA-B387-5E61D2F55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e0d851b-f24b-4df5-9efe-5b11a2ad4b05"/>
    <ds:schemaRef ds:uri="bd0974b5-a078-4f19-912a-9a966aa53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infopath/2007/PartnerControls"/>
    <ds:schemaRef ds:uri="http://purl.org/dc/dcmitype/"/>
    <ds:schemaRef ds:uri="bd0974b5-a078-4f19-912a-9a966aa53b2a"/>
    <ds:schemaRef ds:uri="http://schemas.microsoft.com/office/2006/documentManagement/types"/>
    <ds:schemaRef ds:uri="ce0d851b-f24b-4df5-9efe-5b11a2ad4b05"/>
    <ds:schemaRef ds:uri="http://schemas.microsoft.com/office/2006/metadata/properties"/>
    <ds:schemaRef ds:uri="http://schemas.microsoft.com/sharepoint/v3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AD3BD2EA-BCD4-4B1D-824B-299EEC69E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4</Pages>
  <Words>816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2022-07-11T13:50:00Z</dcterms:created>
  <dcterms:modified xsi:type="dcterms:W3CDTF">2022-07-11T18:15:00Z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0x010100F5BDC74492520049A401D76010619FF0</vt:lpwstr>
  </property>
</Properties>
</file>